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ind w:firstLine="320" w:firstLineChars="100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bookmarkStart w:id="1" w:name="_GoBack"/>
      <w:bookmarkEnd w:id="1"/>
    </w:p>
    <w:p>
      <w:pPr>
        <w:widowControl/>
        <w:spacing w:line="560" w:lineRule="exact"/>
        <w:ind w:firstLine="320" w:firstLineChars="100"/>
        <w:rPr>
          <w:rFonts w:ascii="黑体" w:hAnsi="黑体" w:eastAsia="黑体" w:cs="Times New Roman"/>
          <w:sz w:val="32"/>
          <w:szCs w:val="32"/>
        </w:rPr>
      </w:pPr>
    </w:p>
    <w:p>
      <w:pPr>
        <w:widowControl/>
        <w:spacing w:line="560" w:lineRule="exact"/>
        <w:ind w:firstLine="400"/>
        <w:jc w:val="center"/>
        <w:rPr>
          <w:rFonts w:ascii="方正小标宋简体" w:hAnsi="宋体" w:eastAsia="方正小标宋简体" w:cs="Times New Roman"/>
          <w:sz w:val="40"/>
          <w:szCs w:val="40"/>
        </w:rPr>
      </w:pPr>
      <w:r>
        <w:rPr>
          <w:rFonts w:hint="eastAsia" w:ascii="方正小标宋简体" w:hAnsi="宋体" w:eastAsia="方正小标宋简体" w:cs="方正小标宋简体"/>
          <w:sz w:val="40"/>
          <w:szCs w:val="40"/>
        </w:rPr>
        <w:t>深圳市海域定级和海域使用金征收标准</w:t>
      </w:r>
    </w:p>
    <w:p>
      <w:pPr>
        <w:widowControl/>
        <w:spacing w:line="560" w:lineRule="exact"/>
        <w:jc w:val="center"/>
        <w:rPr>
          <w:rFonts w:ascii="楷体" w:hAnsi="楷体" w:eastAsia="楷体" w:cs="Times New Roman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（征求意见稿）</w:t>
      </w:r>
    </w:p>
    <w:p>
      <w:pPr>
        <w:widowControl/>
        <w:spacing w:line="560" w:lineRule="exact"/>
        <w:ind w:firstLine="360"/>
        <w:rPr>
          <w:rFonts w:ascii="楷体" w:hAnsi="楷体" w:eastAsia="楷体" w:cs="Times New Roman"/>
          <w:sz w:val="32"/>
          <w:szCs w:val="32"/>
        </w:rPr>
      </w:pPr>
    </w:p>
    <w:p>
      <w:pPr>
        <w:widowControl/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根据《财政部</w:t>
      </w:r>
      <w:r>
        <w:rPr>
          <w:rFonts w:ascii="仿宋_GB2312" w:hAnsi="仿宋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_GB2312"/>
          <w:sz w:val="32"/>
          <w:szCs w:val="32"/>
        </w:rPr>
        <w:t>国家海洋局印发〈关于调整海域无居民海岛使用金征收标准〉的通知》（财综〔</w:t>
      </w:r>
      <w:r>
        <w:rPr>
          <w:rFonts w:ascii="仿宋_GB2312" w:hAnsi="仿宋" w:eastAsia="仿宋_GB2312" w:cs="仿宋_GB2312"/>
          <w:sz w:val="32"/>
          <w:szCs w:val="32"/>
        </w:rPr>
        <w:t>2018</w:t>
      </w:r>
      <w:r>
        <w:rPr>
          <w:rFonts w:hint="eastAsia" w:ascii="仿宋_GB2312" w:hAnsi="仿宋" w:eastAsia="仿宋_GB2312" w:cs="仿宋_GB2312"/>
          <w:sz w:val="32"/>
          <w:szCs w:val="32"/>
        </w:rPr>
        <w:t>〕</w:t>
      </w:r>
      <w:r>
        <w:rPr>
          <w:rFonts w:ascii="仿宋_GB2312" w:hAnsi="仿宋" w:eastAsia="仿宋_GB2312" w:cs="仿宋_GB2312"/>
          <w:sz w:val="32"/>
          <w:szCs w:val="32"/>
        </w:rPr>
        <w:t>15</w:t>
      </w:r>
      <w:r>
        <w:rPr>
          <w:rFonts w:hint="eastAsia" w:ascii="仿宋_GB2312" w:hAnsi="仿宋" w:eastAsia="仿宋_GB2312" w:cs="仿宋_GB2312"/>
          <w:sz w:val="32"/>
          <w:szCs w:val="32"/>
        </w:rPr>
        <w:t>号）要求，研究制定深圳市（不含深汕特别合作区，下同）海域定级和海域使用金征收标准方案。</w:t>
      </w:r>
    </w:p>
    <w:p>
      <w:pPr>
        <w:widowControl/>
        <w:numPr>
          <w:ilvl w:val="0"/>
          <w:numId w:val="1"/>
          <w:numberingChange w:id="0" w:author="Unknown" w:date="2021-06-30T15:53:00Z" w:original="%1:1:37:、"/>
        </w:numPr>
        <w:spacing w:line="560" w:lineRule="exact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海域级别</w:t>
      </w:r>
    </w:p>
    <w:p>
      <w:pPr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_GB2312"/>
          <w:sz w:val="32"/>
          <w:szCs w:val="32"/>
        </w:rPr>
        <w:t>根据海域自然条件和生态价值差异，在全国海域分等基础上，确定深圳市海域级别，制定海域定级图。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5" o:spt="75" type="#_x0000_t75" style="height:269.25pt;width:410.2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6" o:spt="75" alt="非透" type="#_x0000_t75" style="height:265.5pt;width:411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27" o:spt="75" alt="港池蓄水" type="#_x0000_t75" style="height:264pt;width:408.7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28" o:spt="75" alt="航道锚地" type="#_x0000_t75" style="height:269.25pt;width:409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29" o:spt="75" alt="填海类" type="#_x0000_t75" style="height:269.25pt;width:412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0" o:spt="75" alt="浴场用海" type="#_x0000_t75" style="height:264.75pt;width:41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1" o:spt="75" alt="开放式养殖" type="#_x0000_t75" style="height:269.25pt;width:411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2" o:spt="75" alt="开放式游乐场" type="#_x0000_t75" style="height:269.25pt;width:410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3" o:spt="75" alt="其他围海" type="#_x0000_t75" style="height:268.5pt;width:409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4" o:spt="75" alt="围海式游乐场" type="#_x0000_t75" style="height:269.25pt;width:411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5" o:spt="75" alt="围海养殖" type="#_x0000_t75" style="height:269.25pt;width:411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widowControl/>
        <w:spacing w:line="56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二、海域使用金征收标准</w:t>
      </w:r>
    </w:p>
    <w:p>
      <w:pPr>
        <w:widowControl/>
        <w:spacing w:line="560" w:lineRule="exact"/>
        <w:ind w:firstLine="320" w:firstLineChars="100"/>
        <w:rPr>
          <w:rFonts w:ascii="仿宋_GB2312" w:hAnsi="仿宋" w:eastAsia="仿宋_GB2312" w:cs="Times New Roman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_GB2312" w:hAnsi="仿宋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_GB2312"/>
          <w:sz w:val="32"/>
          <w:szCs w:val="32"/>
        </w:rPr>
        <w:t>根据国民经济发展情况、海域资源稀缺水平、社会承受能力和不同用海方式的差异性，深圳市海域使用金征收标准调整如下：</w:t>
      </w:r>
    </w:p>
    <w:p>
      <w:pPr>
        <w:widowControl/>
        <w:spacing w:line="560" w:lineRule="exact"/>
        <w:ind w:firstLine="320" w:firstLineChars="100"/>
        <w:rPr>
          <w:rFonts w:ascii="仿宋" w:hAnsi="仿宋" w:eastAsia="仿宋" w:cs="Times New Roman"/>
          <w:sz w:val="32"/>
          <w:szCs w:val="32"/>
        </w:rPr>
      </w:pPr>
    </w:p>
    <w:p>
      <w:pPr>
        <w:widowControl/>
        <w:jc w:val="center"/>
        <w:rPr>
          <w:rFonts w:cs="Times New Roman"/>
          <w:sz w:val="18"/>
          <w:szCs w:val="18"/>
        </w:rPr>
      </w:pPr>
    </w:p>
    <w:p>
      <w:pPr>
        <w:widowControl/>
        <w:jc w:val="center"/>
        <w:rPr>
          <w:rFonts w:ascii="宋体" w:cs="Times New Roman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深圳市海域使用金征收标准</w:t>
      </w:r>
    </w:p>
    <w:p>
      <w:pPr>
        <w:widowControl/>
        <w:jc w:val="right"/>
        <w:rPr>
          <w:rFonts w:eastAsia="仿宋_GB2312" w:cs="Times New Roman"/>
          <w:sz w:val="18"/>
          <w:szCs w:val="18"/>
        </w:rPr>
      </w:pPr>
      <w:r>
        <w:rPr>
          <w:rFonts w:hint="eastAsia" w:cs="宋体"/>
          <w:sz w:val="18"/>
          <w:szCs w:val="18"/>
        </w:rPr>
        <w:t>（</w:t>
      </w:r>
      <w:r>
        <w:rPr>
          <w:rFonts w:hint="eastAsia" w:eastAsia="仿宋" w:cs="仿宋"/>
        </w:rPr>
        <w:t>单位：万元</w:t>
      </w:r>
      <w:r>
        <w:rPr>
          <w:rFonts w:eastAsia="仿宋"/>
        </w:rPr>
        <w:t>/</w:t>
      </w:r>
      <w:r>
        <w:rPr>
          <w:rFonts w:hint="eastAsia" w:eastAsia="仿宋" w:cs="仿宋"/>
        </w:rPr>
        <w:t>公顷</w:t>
      </w:r>
      <w:r>
        <w:rPr>
          <w:rFonts w:hint="eastAsia" w:eastAsia="仿宋_GB2312" w:cs="仿宋_GB2312"/>
          <w:sz w:val="18"/>
          <w:szCs w:val="18"/>
        </w:rPr>
        <w:t>）</w:t>
      </w:r>
    </w:p>
    <w:p>
      <w:pPr>
        <w:jc w:val="right"/>
        <w:rPr>
          <w:rFonts w:cs="Times New Roman"/>
        </w:rPr>
      </w:pPr>
    </w:p>
    <w:tbl>
      <w:tblPr>
        <w:tblStyle w:val="5"/>
        <w:tblpPr w:leftFromText="180" w:rightFromText="180" w:vertAnchor="text" w:tblpY="1"/>
        <w:tblW w:w="8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1158"/>
        <w:gridCol w:w="580"/>
        <w:gridCol w:w="1701"/>
        <w:gridCol w:w="992"/>
        <w:gridCol w:w="992"/>
        <w:gridCol w:w="1515"/>
        <w:gridCol w:w="9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4503" w:type="dxa"/>
            <w:gridSpan w:val="4"/>
            <w:vMerge w:val="restart"/>
            <w:tcBorders>
              <w:tl2br w:val="single" w:color="auto" w:sz="4" w:space="0"/>
            </w:tcBorders>
            <w:vAlign w:val="center"/>
          </w:tcPr>
          <w:p>
            <w:pPr>
              <w:wordWrap w:val="0"/>
              <w:snapToGrid w:val="0"/>
              <w:jc w:val="right"/>
              <w:rPr>
                <w:rFonts w:eastAsia="仿宋" w:cs="Times New Roman"/>
                <w:b/>
                <w:bCs/>
                <w:kern w:val="0"/>
              </w:rPr>
            </w:pPr>
            <w:bookmarkStart w:id="0" w:name="_Hlk496607689"/>
            <w:r>
              <w:rPr>
                <w:rFonts w:hint="eastAsia" w:eastAsia="仿宋" w:cs="仿宋"/>
                <w:b/>
                <w:bCs/>
                <w:kern w:val="0"/>
              </w:rPr>
              <w:t>海域级别</w:t>
            </w:r>
          </w:p>
          <w:p>
            <w:pPr>
              <w:snapToGrid w:val="0"/>
              <w:ind w:firstLine="841" w:firstLineChars="399"/>
              <w:jc w:val="left"/>
              <w:rPr>
                <w:rFonts w:eastAsia="仿宋" w:cs="Times New Roman"/>
                <w:b/>
                <w:bCs/>
                <w:kern w:val="0"/>
              </w:rPr>
            </w:pPr>
            <w:r>
              <w:rPr>
                <w:rFonts w:hint="eastAsia" w:eastAsia="仿宋" w:cs="仿宋"/>
                <w:b/>
                <w:bCs/>
                <w:kern w:val="0"/>
              </w:rPr>
              <w:t>用海方式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b/>
                <w:bCs/>
                <w:kern w:val="0"/>
              </w:rPr>
            </w:pPr>
            <w:r>
              <w:rPr>
                <w:rFonts w:hint="eastAsia" w:eastAsia="仿宋" w:cs="仿宋"/>
                <w:b/>
                <w:bCs/>
                <w:kern w:val="0"/>
              </w:rPr>
              <w:t>一等</w:t>
            </w:r>
          </w:p>
        </w:tc>
        <w:tc>
          <w:tcPr>
            <w:tcW w:w="916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b/>
                <w:bCs/>
                <w:kern w:val="0"/>
              </w:rPr>
            </w:pPr>
            <w:r>
              <w:rPr>
                <w:rFonts w:hint="eastAsia" w:eastAsia="仿宋" w:cs="仿宋"/>
                <w:b/>
                <w:bCs/>
                <w:kern w:val="0"/>
              </w:rPr>
              <w:t>征收</w:t>
            </w:r>
          </w:p>
          <w:p>
            <w:pPr>
              <w:snapToGrid w:val="0"/>
              <w:jc w:val="center"/>
              <w:rPr>
                <w:rFonts w:eastAsia="仿宋" w:cs="Times New Roman"/>
                <w:b/>
                <w:bCs/>
                <w:kern w:val="0"/>
              </w:rPr>
            </w:pPr>
            <w:r>
              <w:rPr>
                <w:rFonts w:hint="eastAsia" w:eastAsia="仿宋" w:cs="仿宋"/>
                <w:b/>
                <w:bCs/>
                <w:kern w:val="0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4503" w:type="dxa"/>
            <w:gridSpan w:val="4"/>
            <w:vMerge w:val="continue"/>
            <w:tcBorders>
              <w:tl2br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b/>
                <w:bCs/>
                <w:kern w:val="0"/>
              </w:rPr>
            </w:pP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b/>
                <w:bCs/>
                <w:kern w:val="0"/>
              </w:rPr>
            </w:pPr>
            <w:r>
              <w:rPr>
                <w:rFonts w:hint="eastAsia" w:eastAsia="仿宋" w:cs="仿宋"/>
                <w:b/>
                <w:bCs/>
                <w:kern w:val="0"/>
              </w:rPr>
              <w:t>Ⅰ</w:t>
            </w: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b/>
                <w:bCs/>
                <w:kern w:val="0"/>
              </w:rPr>
            </w:pPr>
            <w:r>
              <w:rPr>
                <w:rFonts w:hint="eastAsia" w:eastAsia="仿宋" w:cs="仿宋"/>
                <w:b/>
                <w:bCs/>
                <w:kern w:val="0"/>
              </w:rPr>
              <w:t>Ⅱ</w:t>
            </w:r>
          </w:p>
        </w:tc>
        <w:tc>
          <w:tcPr>
            <w:tcW w:w="1515" w:type="dxa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b/>
                <w:bCs/>
                <w:kern w:val="0"/>
              </w:rPr>
            </w:pPr>
            <w:r>
              <w:rPr>
                <w:rFonts w:hint="eastAsia" w:eastAsia="仿宋" w:cs="仿宋"/>
                <w:b/>
                <w:bCs/>
                <w:kern w:val="0"/>
              </w:rPr>
              <w:t>Ⅲ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b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填海造地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用海</w:t>
            </w:r>
          </w:p>
        </w:tc>
        <w:tc>
          <w:tcPr>
            <w:tcW w:w="1158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建设填海造地用海</w:t>
            </w:r>
          </w:p>
        </w:tc>
        <w:tc>
          <w:tcPr>
            <w:tcW w:w="2281" w:type="dxa"/>
            <w:gridSpan w:val="2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工业、交通运输、渔业基础设施等填海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750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660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520</w:t>
            </w:r>
          </w:p>
        </w:tc>
        <w:tc>
          <w:tcPr>
            <w:tcW w:w="916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一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次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性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征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1158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2281" w:type="dxa"/>
            <w:gridSpan w:val="2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城镇建设填海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9800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8400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5900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jc w:val="left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农业填海造地用海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130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构筑物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用海</w:t>
            </w: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非透水构筑物用海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480</w:t>
            </w:r>
          </w:p>
        </w:tc>
        <w:tc>
          <w:tcPr>
            <w:tcW w:w="250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390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jc w:val="left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跨海桥梁、海底隧道用海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17.30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透水构筑物用海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6.0</w:t>
            </w:r>
          </w:p>
        </w:tc>
        <w:tc>
          <w:tcPr>
            <w:tcW w:w="250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5.0</w:t>
            </w:r>
          </w:p>
        </w:tc>
        <w:tc>
          <w:tcPr>
            <w:tcW w:w="916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按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年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度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征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收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restart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  <w:r>
              <w:rPr>
                <w:rFonts w:hint="eastAsia" w:eastAsia="仿宋" w:cs="仿宋"/>
              </w:rPr>
              <w:t>围海</w:t>
            </w:r>
          </w:p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  <w:r>
              <w:rPr>
                <w:rFonts w:hint="eastAsia" w:eastAsia="仿宋" w:cs="仿宋"/>
              </w:rPr>
              <w:t>用海</w:t>
            </w: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港池、蓄水用海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1.30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1.25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1.20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jc w:val="left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盐田用海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0.32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围海养殖用海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1.40</w:t>
            </w:r>
          </w:p>
        </w:tc>
        <w:tc>
          <w:tcPr>
            <w:tcW w:w="250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1.30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/>
                <w:kern w:val="0"/>
              </w:rPr>
            </w:pPr>
            <w:r>
              <w:rPr>
                <w:rFonts w:eastAsia="仿宋"/>
                <w:kern w:val="0"/>
              </w:rPr>
              <w:t>%</w:t>
            </w: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围海式游乐场用海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7.50</w:t>
            </w:r>
          </w:p>
        </w:tc>
        <w:tc>
          <w:tcPr>
            <w:tcW w:w="250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4.80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其他围海用海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2.00</w:t>
            </w:r>
          </w:p>
        </w:tc>
        <w:tc>
          <w:tcPr>
            <w:tcW w:w="250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1.20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jc w:val="left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06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开放式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用海</w:t>
            </w:r>
          </w:p>
        </w:tc>
        <w:tc>
          <w:tcPr>
            <w:tcW w:w="1738" w:type="dxa"/>
            <w:gridSpan w:val="2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开放式养殖用海</w:t>
            </w:r>
          </w:p>
        </w:tc>
        <w:tc>
          <w:tcPr>
            <w:tcW w:w="1701" w:type="dxa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网箱养殖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4.70</w:t>
            </w:r>
          </w:p>
        </w:tc>
        <w:tc>
          <w:tcPr>
            <w:tcW w:w="250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4.50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1738" w:type="dxa"/>
            <w:gridSpan w:val="2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1701" w:type="dxa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其他开放式养殖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0.60</w:t>
            </w:r>
          </w:p>
        </w:tc>
        <w:tc>
          <w:tcPr>
            <w:tcW w:w="250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0.50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浴场用海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0.75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0.70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0.65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开放式游乐场用海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3.40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3.35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3.30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jc w:val="left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专用航道、锚地用海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0.40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0.35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0.30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jc w:val="left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其他开放式用海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0.30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其他</w:t>
            </w:r>
          </w:p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用海</w:t>
            </w: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人工岛式油气开采用海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13.00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平台式油气开采用海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6.50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海底电缆管道用海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0.70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海砂等矿产开采用海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7.30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取、排水口用海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1.05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污水达标排放用海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1.40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温、冷排水用海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1.05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倾倒用海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1.40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eastAsia="仿宋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  <w:tc>
          <w:tcPr>
            <w:tcW w:w="3439" w:type="dxa"/>
            <w:gridSpan w:val="3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  <w:r>
              <w:rPr>
                <w:rFonts w:hint="eastAsia" w:eastAsia="仿宋" w:cs="仿宋"/>
                <w:kern w:val="0"/>
              </w:rPr>
              <w:t>种植用海</w:t>
            </w:r>
          </w:p>
        </w:tc>
        <w:tc>
          <w:tcPr>
            <w:tcW w:w="349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0.05</w:t>
            </w:r>
          </w:p>
        </w:tc>
        <w:tc>
          <w:tcPr>
            <w:tcW w:w="916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eastAsia="仿宋" w:cs="Times New Roman"/>
                <w:kern w:val="0"/>
              </w:rPr>
            </w:pPr>
          </w:p>
        </w:tc>
      </w:tr>
      <w:bookmarkEnd w:id="0"/>
    </w:tbl>
    <w:p>
      <w:pPr>
        <w:spacing w:line="120" w:lineRule="exact"/>
        <w:ind w:left="-210" w:leftChars="-100" w:right="-210" w:rightChars="-100"/>
        <w:jc w:val="left"/>
        <w:rPr>
          <w:rFonts w:eastAsia="仿宋_GB2312" w:cs="Times New Roman"/>
          <w:b/>
          <w:bCs/>
        </w:rPr>
      </w:pPr>
    </w:p>
    <w:p>
      <w:pPr>
        <w:numPr>
          <w:ilvl w:val="255"/>
          <w:numId w:val="0"/>
        </w:numPr>
        <w:spacing w:line="360" w:lineRule="exact"/>
        <w:ind w:firstLine="422" w:firstLineChars="200"/>
        <w:rPr>
          <w:rFonts w:hAnsi="楷体" w:eastAsia="楷体" w:cs="Times New Roman"/>
        </w:rPr>
      </w:pPr>
      <w:r>
        <w:rPr>
          <w:rFonts w:hint="eastAsia" w:ascii="楷体" w:hAnsi="楷体" w:eastAsia="楷体" w:cs="楷体"/>
          <w:b/>
          <w:bCs/>
        </w:rPr>
        <w:t>备注</w:t>
      </w:r>
      <w:r>
        <w:rPr>
          <w:rFonts w:hint="eastAsia" w:ascii="楷体" w:hAnsi="楷体" w:eastAsia="楷体" w:cs="楷体"/>
        </w:rPr>
        <w:t>：</w:t>
      </w:r>
      <w:r>
        <w:rPr>
          <w:rFonts w:eastAsia="楷体"/>
        </w:rPr>
        <w:t>1.</w:t>
      </w:r>
      <w:r>
        <w:rPr>
          <w:rFonts w:hint="eastAsia" w:hAnsi="楷体" w:eastAsia="楷体" w:cs="楷体"/>
        </w:rPr>
        <w:t>离大陆岸线最近距离</w:t>
      </w:r>
      <w:r>
        <w:rPr>
          <w:rFonts w:eastAsia="楷体"/>
        </w:rPr>
        <w:t>2</w:t>
      </w:r>
      <w:r>
        <w:rPr>
          <w:rFonts w:hint="eastAsia" w:hAnsi="楷体" w:eastAsia="楷体" w:cs="楷体"/>
        </w:rPr>
        <w:t>千米以上且最小水深大于</w:t>
      </w:r>
      <w:r>
        <w:rPr>
          <w:rFonts w:eastAsia="楷体"/>
        </w:rPr>
        <w:t>5</w:t>
      </w:r>
      <w:r>
        <w:rPr>
          <w:rFonts w:hint="eastAsia" w:hAnsi="楷体" w:eastAsia="楷体" w:cs="楷体"/>
        </w:rPr>
        <w:t>米（理论最低潮面）的离岸式填海，按照征收标准的</w:t>
      </w:r>
      <w:r>
        <w:rPr>
          <w:rFonts w:eastAsia="楷体"/>
        </w:rPr>
        <w:t>80%</w:t>
      </w:r>
      <w:r>
        <w:rPr>
          <w:rFonts w:hint="eastAsia" w:hAnsi="楷体" w:eastAsia="楷体" w:cs="楷体"/>
        </w:rPr>
        <w:t>征收；</w:t>
      </w:r>
      <w:r>
        <w:rPr>
          <w:rFonts w:eastAsia="楷体"/>
        </w:rPr>
        <w:t>2.</w:t>
      </w:r>
      <w:r>
        <w:rPr>
          <w:rFonts w:hint="eastAsia" w:hAnsi="楷体" w:eastAsia="楷体" w:cs="楷体"/>
        </w:rPr>
        <w:t>填海造地用海占用大陆自然岸线的，占用自然岸线的该宗填海按照征收标准的</w:t>
      </w:r>
      <w:r>
        <w:rPr>
          <w:rFonts w:eastAsia="楷体"/>
        </w:rPr>
        <w:t>120%</w:t>
      </w:r>
      <w:r>
        <w:rPr>
          <w:rFonts w:hint="eastAsia" w:hAnsi="楷体" w:eastAsia="楷体" w:cs="楷体"/>
        </w:rPr>
        <w:t>征收；</w:t>
      </w:r>
      <w:r>
        <w:rPr>
          <w:rFonts w:eastAsia="楷体"/>
        </w:rPr>
        <w:t>3.</w:t>
      </w:r>
      <w:r>
        <w:rPr>
          <w:rFonts w:hint="eastAsia" w:hAnsi="楷体" w:eastAsia="楷体" w:cs="楷体"/>
        </w:rPr>
        <w:t>建设人工鱼礁的透水构筑物用海，按照征收标准的</w:t>
      </w:r>
      <w:r>
        <w:rPr>
          <w:rFonts w:eastAsia="楷体"/>
        </w:rPr>
        <w:t>80%</w:t>
      </w:r>
      <w:r>
        <w:rPr>
          <w:rFonts w:hint="eastAsia" w:hAnsi="楷体" w:eastAsia="楷体" w:cs="楷体"/>
        </w:rPr>
        <w:t>征收；</w:t>
      </w:r>
      <w:r>
        <w:rPr>
          <w:rFonts w:hAnsi="楷体" w:eastAsia="楷体"/>
        </w:rPr>
        <w:t>4.</w:t>
      </w:r>
      <w:r>
        <w:rPr>
          <w:rFonts w:hint="eastAsia" w:hAnsi="楷体" w:eastAsia="楷体" w:cs="楷体"/>
        </w:rPr>
        <w:t>实行海域使用招标、拍卖、挂牌出让的，参考底价不得低于上述标准，成交价上不封顶；</w:t>
      </w:r>
      <w:r>
        <w:rPr>
          <w:rFonts w:hAnsi="楷体" w:eastAsia="楷体"/>
        </w:rPr>
        <w:t>5.</w:t>
      </w:r>
      <w:r>
        <w:rPr>
          <w:rFonts w:hint="eastAsia" w:hAnsi="楷体" w:eastAsia="楷体" w:cs="楷体"/>
        </w:rPr>
        <w:t>养殖用海的海域使用金实行免缴；</w:t>
      </w:r>
      <w:r>
        <w:rPr>
          <w:rFonts w:hAnsi="楷体" w:eastAsia="楷体"/>
        </w:rPr>
        <w:t>6.</w:t>
      </w:r>
      <w:r>
        <w:rPr>
          <w:rFonts w:hint="eastAsia" w:hAnsi="楷体" w:eastAsia="楷体" w:cs="楷体"/>
        </w:rPr>
        <w:t>深汕特别合作区可参照本标准执行。</w:t>
      </w:r>
    </w:p>
    <w:p>
      <w:pPr>
        <w:numPr>
          <w:ilvl w:val="255"/>
          <w:numId w:val="0"/>
        </w:numPr>
        <w:spacing w:line="360" w:lineRule="exact"/>
        <w:ind w:firstLine="420" w:firstLineChars="200"/>
        <w:rPr>
          <w:rFonts w:hAnsi="楷体" w:eastAsia="楷体"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cs="Times New Roman"/>
      </w:rPr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31ADCE"/>
    <w:multiLevelType w:val="singleLevel"/>
    <w:tmpl w:val="5E31ADCE"/>
    <w:lvl w:ilvl="0" w:tentative="0">
      <w:start w:val="1"/>
      <w:numFmt w:val="chineseCounting"/>
      <w:suff w:val="nothing"/>
      <w:lvlText w:val="%1、"/>
      <w:lvlJc w:val="left"/>
      <w:pPr>
        <w:ind w:left="640"/>
      </w:pPr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nknown">
    <w15:presenceInfo w15:providerId="None" w15:userId="Unknow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5FDC"/>
    <w:rsid w:val="000067A3"/>
    <w:rsid w:val="00067864"/>
    <w:rsid w:val="00067977"/>
    <w:rsid w:val="00091B92"/>
    <w:rsid w:val="000B7A62"/>
    <w:rsid w:val="000C580E"/>
    <w:rsid w:val="000D0EED"/>
    <w:rsid w:val="000E4530"/>
    <w:rsid w:val="001723A3"/>
    <w:rsid w:val="003136C8"/>
    <w:rsid w:val="003540D3"/>
    <w:rsid w:val="00386CFD"/>
    <w:rsid w:val="003C55D7"/>
    <w:rsid w:val="0046255A"/>
    <w:rsid w:val="004D046F"/>
    <w:rsid w:val="004E565A"/>
    <w:rsid w:val="0052400A"/>
    <w:rsid w:val="00571737"/>
    <w:rsid w:val="0059011C"/>
    <w:rsid w:val="00686D19"/>
    <w:rsid w:val="006D18F3"/>
    <w:rsid w:val="0071375F"/>
    <w:rsid w:val="00743C01"/>
    <w:rsid w:val="007F23B4"/>
    <w:rsid w:val="008171E0"/>
    <w:rsid w:val="00880363"/>
    <w:rsid w:val="008B5FDC"/>
    <w:rsid w:val="00912188"/>
    <w:rsid w:val="00993283"/>
    <w:rsid w:val="009D5111"/>
    <w:rsid w:val="009E77B5"/>
    <w:rsid w:val="009F31D9"/>
    <w:rsid w:val="00A41C73"/>
    <w:rsid w:val="00AA47E1"/>
    <w:rsid w:val="00B15B68"/>
    <w:rsid w:val="00B35841"/>
    <w:rsid w:val="00C808CA"/>
    <w:rsid w:val="00CB48F6"/>
    <w:rsid w:val="00CF28C1"/>
    <w:rsid w:val="00D56BF0"/>
    <w:rsid w:val="00D85574"/>
    <w:rsid w:val="00D975B5"/>
    <w:rsid w:val="00DF11EA"/>
    <w:rsid w:val="00E55CA6"/>
    <w:rsid w:val="00E83DC1"/>
    <w:rsid w:val="00EA64CE"/>
    <w:rsid w:val="00EC7F42"/>
    <w:rsid w:val="00EF76F3"/>
    <w:rsid w:val="00F317D1"/>
    <w:rsid w:val="00F83CEA"/>
    <w:rsid w:val="00FD3466"/>
    <w:rsid w:val="00FD44CD"/>
    <w:rsid w:val="00FD6889"/>
    <w:rsid w:val="02E8624E"/>
    <w:rsid w:val="02FE60E0"/>
    <w:rsid w:val="04D306C0"/>
    <w:rsid w:val="068D1FC6"/>
    <w:rsid w:val="06D72526"/>
    <w:rsid w:val="082F284B"/>
    <w:rsid w:val="089F444A"/>
    <w:rsid w:val="0A7C3CC6"/>
    <w:rsid w:val="0AE43405"/>
    <w:rsid w:val="105B7E85"/>
    <w:rsid w:val="108F643F"/>
    <w:rsid w:val="118B5BB0"/>
    <w:rsid w:val="12750C3A"/>
    <w:rsid w:val="12AE6C67"/>
    <w:rsid w:val="144A1155"/>
    <w:rsid w:val="14A20410"/>
    <w:rsid w:val="15A04C0F"/>
    <w:rsid w:val="18A72D72"/>
    <w:rsid w:val="19055FF4"/>
    <w:rsid w:val="19836A75"/>
    <w:rsid w:val="1A94436B"/>
    <w:rsid w:val="1AEA386F"/>
    <w:rsid w:val="1B9114E0"/>
    <w:rsid w:val="1D572574"/>
    <w:rsid w:val="1DD75A92"/>
    <w:rsid w:val="1E753425"/>
    <w:rsid w:val="1F8613A6"/>
    <w:rsid w:val="20A7784D"/>
    <w:rsid w:val="21191DDE"/>
    <w:rsid w:val="224B7A79"/>
    <w:rsid w:val="226C148C"/>
    <w:rsid w:val="228565C2"/>
    <w:rsid w:val="23997752"/>
    <w:rsid w:val="23F44A93"/>
    <w:rsid w:val="275303CB"/>
    <w:rsid w:val="287C0876"/>
    <w:rsid w:val="28DF22BF"/>
    <w:rsid w:val="292E00B0"/>
    <w:rsid w:val="2ACC06A4"/>
    <w:rsid w:val="2AF22478"/>
    <w:rsid w:val="2B404D91"/>
    <w:rsid w:val="2B6C3B1D"/>
    <w:rsid w:val="2BEA10F2"/>
    <w:rsid w:val="2D2F4BF6"/>
    <w:rsid w:val="2D91500A"/>
    <w:rsid w:val="2DC55FF7"/>
    <w:rsid w:val="2F43231F"/>
    <w:rsid w:val="320810C8"/>
    <w:rsid w:val="32947564"/>
    <w:rsid w:val="33B668C8"/>
    <w:rsid w:val="33C94B37"/>
    <w:rsid w:val="342305BC"/>
    <w:rsid w:val="34820946"/>
    <w:rsid w:val="35D41935"/>
    <w:rsid w:val="364D2BE3"/>
    <w:rsid w:val="373E0215"/>
    <w:rsid w:val="38731EBD"/>
    <w:rsid w:val="3877173C"/>
    <w:rsid w:val="387738DF"/>
    <w:rsid w:val="388F1764"/>
    <w:rsid w:val="396F4A13"/>
    <w:rsid w:val="39DC4B6B"/>
    <w:rsid w:val="39E049CA"/>
    <w:rsid w:val="39EF53F4"/>
    <w:rsid w:val="3BAE31F3"/>
    <w:rsid w:val="3CEF6A1D"/>
    <w:rsid w:val="3E9619C0"/>
    <w:rsid w:val="3F2F068B"/>
    <w:rsid w:val="3F9A00BA"/>
    <w:rsid w:val="3FD34798"/>
    <w:rsid w:val="403806C4"/>
    <w:rsid w:val="40B3016A"/>
    <w:rsid w:val="43832084"/>
    <w:rsid w:val="45BC73D3"/>
    <w:rsid w:val="460E4048"/>
    <w:rsid w:val="46953103"/>
    <w:rsid w:val="46D263C5"/>
    <w:rsid w:val="485A13E6"/>
    <w:rsid w:val="485D5511"/>
    <w:rsid w:val="489E7FED"/>
    <w:rsid w:val="49115034"/>
    <w:rsid w:val="491614F7"/>
    <w:rsid w:val="4A441B98"/>
    <w:rsid w:val="4A910FFC"/>
    <w:rsid w:val="4B130D57"/>
    <w:rsid w:val="4B9B1650"/>
    <w:rsid w:val="4D7C3397"/>
    <w:rsid w:val="4F346C87"/>
    <w:rsid w:val="50C4515B"/>
    <w:rsid w:val="52C15119"/>
    <w:rsid w:val="547F0DCB"/>
    <w:rsid w:val="54834322"/>
    <w:rsid w:val="54CA7B36"/>
    <w:rsid w:val="56255325"/>
    <w:rsid w:val="56425533"/>
    <w:rsid w:val="57122A82"/>
    <w:rsid w:val="57B80925"/>
    <w:rsid w:val="580C0741"/>
    <w:rsid w:val="59241831"/>
    <w:rsid w:val="593E695B"/>
    <w:rsid w:val="5A0100E7"/>
    <w:rsid w:val="5B445B3C"/>
    <w:rsid w:val="5C2F1D6A"/>
    <w:rsid w:val="5D317EFE"/>
    <w:rsid w:val="5D7039D3"/>
    <w:rsid w:val="5DC31969"/>
    <w:rsid w:val="5EC1317D"/>
    <w:rsid w:val="5F4C4CE7"/>
    <w:rsid w:val="607523F6"/>
    <w:rsid w:val="613A7CF7"/>
    <w:rsid w:val="61431974"/>
    <w:rsid w:val="61727453"/>
    <w:rsid w:val="61B16D91"/>
    <w:rsid w:val="635C0DC2"/>
    <w:rsid w:val="65FC1E9F"/>
    <w:rsid w:val="666009DD"/>
    <w:rsid w:val="67A957CA"/>
    <w:rsid w:val="6867149A"/>
    <w:rsid w:val="68E80420"/>
    <w:rsid w:val="6A6B417E"/>
    <w:rsid w:val="6AED33A3"/>
    <w:rsid w:val="6B0D5087"/>
    <w:rsid w:val="6D7637C5"/>
    <w:rsid w:val="6DB742DF"/>
    <w:rsid w:val="6DD37AF6"/>
    <w:rsid w:val="6FAE7F47"/>
    <w:rsid w:val="6FB04B57"/>
    <w:rsid w:val="71356AF3"/>
    <w:rsid w:val="72121F41"/>
    <w:rsid w:val="750208BE"/>
    <w:rsid w:val="78F1719F"/>
    <w:rsid w:val="79D40DA2"/>
    <w:rsid w:val="7B336DCD"/>
    <w:rsid w:val="7BEC45DD"/>
    <w:rsid w:val="7C6D25A5"/>
    <w:rsid w:val="7E95356B"/>
    <w:rsid w:val="7F69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alloon Text Char"/>
    <w:basedOn w:val="6"/>
    <w:link w:val="2"/>
    <w:qFormat/>
    <w:locked/>
    <w:uiPriority w:val="99"/>
    <w:rPr>
      <w:kern w:val="2"/>
      <w:sz w:val="18"/>
      <w:szCs w:val="18"/>
    </w:rPr>
  </w:style>
  <w:style w:type="character" w:customStyle="1" w:styleId="8">
    <w:name w:val="Footer Char"/>
    <w:basedOn w:val="6"/>
    <w:link w:val="3"/>
    <w:semiHidden/>
    <w:uiPriority w:val="99"/>
    <w:rPr>
      <w:rFonts w:cs="Calibri"/>
      <w:sz w:val="18"/>
      <w:szCs w:val="18"/>
    </w:rPr>
  </w:style>
  <w:style w:type="character" w:customStyle="1" w:styleId="9">
    <w:name w:val="Header Char"/>
    <w:basedOn w:val="6"/>
    <w:link w:val="4"/>
    <w:qFormat/>
    <w:locked/>
    <w:uiPriority w:val="99"/>
    <w:rPr>
      <w:kern w:val="2"/>
      <w:sz w:val="18"/>
      <w:szCs w:val="18"/>
    </w:rPr>
  </w:style>
  <w:style w:type="table" w:customStyle="1" w:styleId="10">
    <w:name w:val="网格型1"/>
    <w:qFormat/>
    <w:uiPriority w:val="99"/>
    <w:pPr>
      <w:widowControl w:val="0"/>
      <w:jc w:val="both"/>
    </w:pPr>
    <w:rPr>
      <w:rFonts w:cs="Calibri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</Pages>
  <Words>165</Words>
  <Characters>944</Characters>
  <Lines>0</Lines>
  <Paragraphs>0</Paragraphs>
  <TotalTime>20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2021-04-19T02:45:00Z</dcterms:created>
  <dc:creator>lidm</dc:creator>
  <cp:lastModifiedBy>好饭友</cp:lastModifiedBy>
  <cp:lastPrinted>2021-06-30T07:53:00Z</cp:lastPrinted>
  <dcterms:modified xsi:type="dcterms:W3CDTF">2021-07-01T03:12:10Z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ECED642A53004302BE8E2A6FF407ED43</vt:lpwstr>
  </property>
</Properties>
</file>